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4A7" w:rsidRDefault="00915F6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sv-SE"/>
        </w:rPr>
        <w:pict>
          <v:group id="_x0000_s1026" style="position:absolute;margin-left:-31.55pt;margin-top:-34.1pt;width:113.8pt;height:93.35pt;z-index:251658240" coordorigin="3470,2478" coordsize="2086,17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696;top:2750;width:1588;height:1434">
              <v:imagedata r:id="rId5" o:title="owl"/>
            </v:shape>
            <v:oval id="_x0000_s1028" style="position:absolute;left:3652;top:2614;width:1723;height:1542;mso-wrap-style:none;v-text-anchor:middle" filled="f" fillcolor="#bbe0e3" strokeweight="4.5pt"/>
            <v:rect id="_x0000_s1029" style="position:absolute;left:3470;top:2568;width:499;height:771;mso-wrap-style:none;v-text-anchor:middle" stroked="f"/>
            <v:rect id="_x0000_s1030" style="position:absolute;left:5057;top:2568;width:499;height:771;mso-wrap-style:none;v-text-anchor:middle" stroked="f"/>
            <v:rect id="_x0000_s1031" style="position:absolute;left:3833;top:2478;width:1406;height:499;mso-wrap-style:none;v-text-anchor:middle" stroked="f"/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2" type="#_x0000_t144" style="position:absolute;left:3651;top:2659;width:1734;height:1134" adj="11406527" fillcolor="black">
              <v:shadow color="#868686"/>
              <v:textpath style="font-family:&quot;Comic Sans MS&quot;;font-weight:bold" fitshape="t" trim="t" string="älghults friskola"/>
            </v:shape>
          </v:group>
        </w:pict>
      </w:r>
    </w:p>
    <w:p w:rsidR="009E3044" w:rsidRDefault="009E3044">
      <w:pPr>
        <w:rPr>
          <w:rFonts w:ascii="Arial" w:hAnsi="Arial" w:cs="Arial"/>
        </w:rPr>
      </w:pPr>
      <w:bookmarkStart w:id="0" w:name="_GoBack"/>
      <w:bookmarkEnd w:id="0"/>
    </w:p>
    <w:p w:rsidR="009E3044" w:rsidRDefault="009E3044">
      <w:pPr>
        <w:rPr>
          <w:rFonts w:ascii="Arial" w:hAnsi="Arial" w:cs="Arial"/>
        </w:rPr>
      </w:pPr>
    </w:p>
    <w:p w:rsidR="009E3044" w:rsidRDefault="009E3044">
      <w:pPr>
        <w:rPr>
          <w:rFonts w:ascii="Arial" w:hAnsi="Arial" w:cs="Arial"/>
        </w:rPr>
      </w:pPr>
    </w:p>
    <w:p w:rsidR="007137DF" w:rsidRDefault="007137DF">
      <w:pPr>
        <w:rPr>
          <w:rFonts w:ascii="Arial" w:hAnsi="Arial" w:cs="Arial"/>
        </w:rPr>
      </w:pPr>
    </w:p>
    <w:p w:rsidR="007137DF" w:rsidRPr="009E3044" w:rsidRDefault="007137DF">
      <w:pPr>
        <w:rPr>
          <w:rFonts w:ascii="Arial" w:hAnsi="Arial" w:cs="Arial"/>
        </w:rPr>
      </w:pPr>
    </w:p>
    <w:p w:rsidR="009A1F47" w:rsidRDefault="009154A7" w:rsidP="00915F6B">
      <w:pPr>
        <w:spacing w:line="480" w:lineRule="auto"/>
        <w:rPr>
          <w:rFonts w:ascii="Arial" w:hAnsi="Arial" w:cs="Arial"/>
          <w:b/>
        </w:rPr>
      </w:pPr>
      <w:r w:rsidRPr="009E3044">
        <w:rPr>
          <w:rFonts w:ascii="Arial" w:hAnsi="Arial" w:cs="Arial"/>
          <w:b/>
        </w:rPr>
        <w:t>Överlämnade</w:t>
      </w:r>
      <w:r w:rsidR="009E3044" w:rsidRPr="009E3044">
        <w:rPr>
          <w:rFonts w:ascii="Arial" w:hAnsi="Arial" w:cs="Arial"/>
          <w:b/>
        </w:rPr>
        <w:t xml:space="preserve"> av uppgifter rörande ele</w:t>
      </w:r>
      <w:r w:rsidR="009A1F47">
        <w:rPr>
          <w:rFonts w:ascii="Arial" w:hAnsi="Arial" w:cs="Arial"/>
          <w:b/>
        </w:rPr>
        <w:t>ven_____________________________________</w:t>
      </w:r>
    </w:p>
    <w:p w:rsidR="009A1F47" w:rsidRDefault="009E3044" w:rsidP="00915F6B">
      <w:pPr>
        <w:spacing w:line="480" w:lineRule="auto"/>
        <w:rPr>
          <w:rFonts w:ascii="Arial" w:hAnsi="Arial" w:cs="Arial"/>
        </w:rPr>
      </w:pPr>
      <w:r w:rsidRPr="009E3044">
        <w:rPr>
          <w:rFonts w:ascii="Arial" w:hAnsi="Arial" w:cs="Arial"/>
        </w:rPr>
        <w:t>Undertecknade vårdnadshavare ger härmed Älghults friskola tillåtelse att överlämna</w:t>
      </w:r>
    </w:p>
    <w:p w:rsidR="009154A7" w:rsidRPr="009E3044" w:rsidRDefault="009E3044" w:rsidP="00915F6B">
      <w:pPr>
        <w:spacing w:line="480" w:lineRule="auto"/>
        <w:rPr>
          <w:rFonts w:ascii="Arial" w:hAnsi="Arial" w:cs="Arial"/>
        </w:rPr>
      </w:pPr>
      <w:r w:rsidRPr="009E3044">
        <w:rPr>
          <w:rFonts w:ascii="Arial" w:hAnsi="Arial" w:cs="Arial"/>
        </w:rPr>
        <w:t>informati</w:t>
      </w:r>
      <w:r w:rsidR="009A1F47">
        <w:rPr>
          <w:rFonts w:ascii="Arial" w:hAnsi="Arial" w:cs="Arial"/>
        </w:rPr>
        <w:t>on om eleven till ________________________________________________</w:t>
      </w:r>
    </w:p>
    <w:p w:rsidR="009E3044" w:rsidRPr="009E3044" w:rsidRDefault="009E3044">
      <w:pPr>
        <w:rPr>
          <w:rFonts w:ascii="Arial" w:hAnsi="Arial" w:cs="Arial"/>
        </w:rPr>
      </w:pPr>
    </w:p>
    <w:p w:rsidR="009E3044" w:rsidRPr="009E3044" w:rsidRDefault="009E3044">
      <w:pPr>
        <w:rPr>
          <w:rFonts w:ascii="Arial" w:hAnsi="Arial" w:cs="Arial"/>
        </w:rPr>
      </w:pPr>
    </w:p>
    <w:p w:rsidR="009E3044" w:rsidRPr="009E3044" w:rsidRDefault="009E3044">
      <w:pPr>
        <w:rPr>
          <w:rFonts w:ascii="Arial" w:hAnsi="Arial" w:cs="Arial"/>
        </w:rPr>
      </w:pPr>
    </w:p>
    <w:p w:rsidR="009E3044" w:rsidRDefault="007137DF" w:rsidP="009E30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Ort </w:t>
      </w:r>
      <w:r w:rsidR="009E3044" w:rsidRPr="009E3044">
        <w:rPr>
          <w:rFonts w:ascii="Arial" w:hAnsi="Arial" w:cs="Arial"/>
        </w:rPr>
        <w:t>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Ort Datum</w:t>
      </w:r>
    </w:p>
    <w:p w:rsidR="007137DF" w:rsidRDefault="007137DF" w:rsidP="009E3044">
      <w:pPr>
        <w:rPr>
          <w:rFonts w:ascii="Arial" w:hAnsi="Arial" w:cs="Arial"/>
        </w:rPr>
      </w:pPr>
    </w:p>
    <w:p w:rsidR="007137DF" w:rsidRPr="009E3044" w:rsidRDefault="007137DF" w:rsidP="009E304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</w:t>
      </w:r>
    </w:p>
    <w:p w:rsidR="007137DF" w:rsidRDefault="007137DF" w:rsidP="009E3044">
      <w:pPr>
        <w:rPr>
          <w:rFonts w:ascii="Arial" w:hAnsi="Arial" w:cs="Arial"/>
        </w:rPr>
      </w:pPr>
    </w:p>
    <w:p w:rsidR="007137DF" w:rsidRDefault="007137DF" w:rsidP="009E3044">
      <w:pPr>
        <w:rPr>
          <w:rFonts w:ascii="Arial" w:hAnsi="Arial" w:cs="Arial"/>
        </w:rPr>
      </w:pPr>
    </w:p>
    <w:p w:rsidR="007137DF" w:rsidRDefault="007137DF" w:rsidP="009E304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</w:t>
      </w:r>
    </w:p>
    <w:p w:rsidR="009E3044" w:rsidRDefault="007137DF" w:rsidP="009E3044">
      <w:pPr>
        <w:rPr>
          <w:rFonts w:ascii="Arial" w:hAnsi="Arial" w:cs="Arial"/>
        </w:rPr>
      </w:pPr>
      <w:r>
        <w:rPr>
          <w:rFonts w:ascii="Arial" w:hAnsi="Arial" w:cs="Arial"/>
        </w:rPr>
        <w:t>Vårdnadshavares underskrift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Vårdnadshavarens underskrift</w:t>
      </w:r>
    </w:p>
    <w:p w:rsidR="007137DF" w:rsidRDefault="007137DF" w:rsidP="009E3044">
      <w:pPr>
        <w:rPr>
          <w:rFonts w:ascii="Arial" w:hAnsi="Arial" w:cs="Arial"/>
        </w:rPr>
      </w:pPr>
    </w:p>
    <w:p w:rsidR="007137DF" w:rsidRDefault="007137DF" w:rsidP="009E304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</w:t>
      </w:r>
    </w:p>
    <w:p w:rsidR="009E3044" w:rsidRPr="009E3044" w:rsidRDefault="007137DF" w:rsidP="009E3044">
      <w:pPr>
        <w:rPr>
          <w:rFonts w:ascii="Arial" w:hAnsi="Arial" w:cs="Arial"/>
        </w:rPr>
      </w:pPr>
      <w:r>
        <w:rPr>
          <w:rFonts w:ascii="Arial" w:hAnsi="Arial" w:cs="Arial"/>
        </w:rPr>
        <w:t>Namnförtydligande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Namnförtydligande</w:t>
      </w:r>
      <w:proofErr w:type="spellEnd"/>
    </w:p>
    <w:sectPr w:rsidR="009E3044" w:rsidRPr="009E3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4A7"/>
    <w:rsid w:val="001758DB"/>
    <w:rsid w:val="007137DF"/>
    <w:rsid w:val="009154A7"/>
    <w:rsid w:val="00915F6B"/>
    <w:rsid w:val="009A1F47"/>
    <w:rsid w:val="009E3044"/>
    <w:rsid w:val="00A2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FA39E44F</Template>
  <TotalTime>1</TotalTime>
  <Pages>1</Pages>
  <Words>88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Fria 48:an Ekonomisk Förening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Ulrica Bennesved</dc:creator>
  <cp:lastModifiedBy>Teacher</cp:lastModifiedBy>
  <cp:revision>3</cp:revision>
  <cp:lastPrinted>2012-02-03T10:16:00Z</cp:lastPrinted>
  <dcterms:created xsi:type="dcterms:W3CDTF">2012-02-03T10:17:00Z</dcterms:created>
  <dcterms:modified xsi:type="dcterms:W3CDTF">2024-03-13T12:44:00Z</dcterms:modified>
</cp:coreProperties>
</file>